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4FEA551B">
      <w:pPr>
        <w:spacing w:line="20" w:lineRule="exact"/>
        <w:rPr>
          <w:b/>
          <w:bCs/>
          <w:sz w:val="44"/>
          <w:szCs w:val="52"/>
        </w:rPr>
      </w:pPr>
    </w:p>
    <w:tbl>
      <w:tblPr>
        <w:tblStyle w:val="13"/>
        <w:tblW w:w="97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9"/>
        <w:gridCol w:w="976"/>
        <w:gridCol w:w="713"/>
        <w:gridCol w:w="1279"/>
        <w:gridCol w:w="1615"/>
        <w:gridCol w:w="1967"/>
        <w:gridCol w:w="2571"/>
      </w:tblGrid>
      <w:tr w14:paraId="11D886A1">
        <w:trPr>
          <w:trHeight w:val="1400" w:hRule="atLeast"/>
          <w:jc w:val="center"/>
        </w:trPr>
        <w:tc>
          <w:tcPr>
            <w:tcW w:w="9760" w:type="dxa"/>
            <w:gridSpan w:val="7"/>
            <w:shd w:val="clear" w:color="auto" w:fill="323E4F"/>
            <w:noWrap w:val="0"/>
            <w:vAlign w:val="center"/>
          </w:tcPr>
          <w:p w14:paraId="77A7CF72">
            <w:pPr>
              <w:jc w:val="center"/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CN"/>
              </w:rPr>
              <w:t>第十三届</w:t>
            </w: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“学创杯”全国大学生创业综合模拟演训活动</w:t>
            </w: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CN"/>
              </w:rPr>
              <w:t>全国总</w:t>
            </w: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决赛</w:t>
            </w:r>
          </w:p>
          <w:p w14:paraId="236A1098">
            <w:pPr>
              <w:jc w:val="center"/>
              <w:rPr>
                <w:rFonts w:ascii="等线" w:hAnsi="等线" w:eastAsia="等线" w:cs="等线"/>
                <w:b/>
                <w:bCs/>
                <w:color w:val="FFFFFF"/>
                <w:sz w:val="32"/>
                <w:szCs w:val="32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盖章报名表</w:t>
            </w:r>
          </w:p>
        </w:tc>
      </w:tr>
      <w:tr w14:paraId="7D95606A"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57E7591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参赛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Hans"/>
              </w:rPr>
              <w:t>院校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1F1F972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E63DE6D"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47C515F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所在省（区、市）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2E24766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0B94609"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685E70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参赛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Hans"/>
              </w:rPr>
              <w:t>队名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4498699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AD1D49B">
        <w:trPr>
          <w:trHeight w:val="372" w:hRule="atLeast"/>
          <w:jc w:val="center"/>
        </w:trPr>
        <w:tc>
          <w:tcPr>
            <w:tcW w:w="161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15CD30E4"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参赛组别</w:t>
            </w:r>
          </w:p>
        </w:tc>
        <w:tc>
          <w:tcPr>
            <w:tcW w:w="8145" w:type="dxa"/>
            <w:gridSpan w:val="5"/>
            <w:tcBorders>
              <w:left w:val="single" w:color="000000" w:sz="6" w:space="0"/>
            </w:tcBorders>
            <w:noWrap w:val="0"/>
            <w:vAlign w:val="center"/>
          </w:tcPr>
          <w:p w14:paraId="7443D263">
            <w:pPr>
              <w:jc w:val="left"/>
              <w:rPr>
                <w:rFonts w:hint="default" w:ascii="宋体" w:hAnsi="宋体" w:eastAsia="宋体" w:cs="宋体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本科组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宋体" w:hAnsi="宋体" w:eastAsia="宋体" w:cs="宋体"/>
                <w:color w:val="000000" w:themeColor="text1"/>
                <w:sz w:val="22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组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职教组</w:t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  <w:tr w14:paraId="3DD63C5A">
        <w:trPr>
          <w:trHeight w:val="372" w:hRule="atLeast"/>
          <w:jc w:val="center"/>
        </w:trPr>
        <w:tc>
          <w:tcPr>
            <w:tcW w:w="639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591A48A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团</w:t>
            </w:r>
          </w:p>
          <w:p w14:paraId="370F68F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队</w:t>
            </w:r>
          </w:p>
          <w:p w14:paraId="51CCE74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成</w:t>
            </w:r>
          </w:p>
          <w:p w14:paraId="2CF269D5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员</w:t>
            </w:r>
          </w:p>
        </w:tc>
        <w:tc>
          <w:tcPr>
            <w:tcW w:w="976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00C930AC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Hans"/>
              </w:rPr>
              <w:t>队长</w:t>
            </w: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6D7531A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363FCE5D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</w:rPr>
              <w:t>入学时间</w:t>
            </w: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6281DD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专业</w:t>
            </w: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5523E0E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手机号码</w:t>
            </w: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129EDE3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电子邮箱</w:t>
            </w:r>
          </w:p>
        </w:tc>
      </w:tr>
      <w:tr w14:paraId="3D3F61D4">
        <w:trPr>
          <w:trHeight w:val="433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43E08550">
            <w:pPr>
              <w:jc w:val="left"/>
            </w:pPr>
          </w:p>
        </w:tc>
        <w:tc>
          <w:tcPr>
            <w:tcW w:w="976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1E872896">
            <w:pPr>
              <w:jc w:val="left"/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63B52C28">
            <w:pPr>
              <w:jc w:val="center"/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2C5CC33F">
            <w:pPr>
              <w:jc w:val="center"/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747A32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C0D938D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042F5F0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74D548CE">
        <w:trPr>
          <w:trHeight w:val="372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78F90254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976" w:type="dxa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6144D56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成</w:t>
            </w:r>
          </w:p>
          <w:p w14:paraId="054B9FB6">
            <w:pPr>
              <w:jc w:val="center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员</w:t>
            </w: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0536002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0F6E3AD5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</w:rPr>
              <w:t>入学时间</w:t>
            </w: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1F39D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专业</w:t>
            </w: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A36C6B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手机号码</w:t>
            </w: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59E5C40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电子邮箱</w:t>
            </w:r>
          </w:p>
        </w:tc>
      </w:tr>
      <w:tr w14:paraId="57C65D9A">
        <w:trPr>
          <w:trHeight w:val="497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74D762EA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976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25759AF4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01514BD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371303F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3682C67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F171BE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03A381C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7380912F">
        <w:trPr>
          <w:trHeight w:val="467" w:hRule="atLeast"/>
          <w:jc w:val="center"/>
        </w:trPr>
        <w:tc>
          <w:tcPr>
            <w:tcW w:w="639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5ACB6C34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976" w:type="dxa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67432F70">
            <w:pPr>
              <w:jc w:val="left"/>
              <w:rPr>
                <w:rFonts w:ascii="宋体" w:hAnsi="宋体" w:eastAsia="宋体" w:cs="宋体"/>
                <w:color w:val="7F7F7F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5C42D985">
            <w:pPr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6A9DABA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1BB5995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5899C87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563FEFA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6B8F8853">
        <w:trPr>
          <w:trHeight w:val="372" w:hRule="atLeast"/>
          <w:jc w:val="center"/>
        </w:trPr>
        <w:tc>
          <w:tcPr>
            <w:tcW w:w="1615" w:type="dxa"/>
            <w:gridSpan w:val="2"/>
            <w:vMerge w:val="restart"/>
            <w:tcBorders>
              <w:right w:val="single" w:color="000000" w:sz="6" w:space="0"/>
            </w:tcBorders>
            <w:noWrap w:val="0"/>
            <w:vAlign w:val="center"/>
          </w:tcPr>
          <w:p w14:paraId="6998F4E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指导</w:t>
            </w:r>
          </w:p>
          <w:p w14:paraId="243AB63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老师</w:t>
            </w: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0F36E1C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7785AF0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学院/部门</w:t>
            </w: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8AF4D7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职务/职称</w:t>
            </w: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5CF3CFF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手机号码</w:t>
            </w: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5E2B9E2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电子邮箱</w:t>
            </w:r>
          </w:p>
        </w:tc>
      </w:tr>
      <w:tr w14:paraId="4A2668F1">
        <w:trPr>
          <w:trHeight w:val="408" w:hRule="atLeast"/>
          <w:jc w:val="center"/>
        </w:trPr>
        <w:tc>
          <w:tcPr>
            <w:tcW w:w="1615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7A46017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72E181BD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672FDE16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55672364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1D8C1146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79A72B19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</w:tr>
      <w:tr w14:paraId="122E3AF6">
        <w:trPr>
          <w:trHeight w:val="372" w:hRule="atLeast"/>
          <w:jc w:val="center"/>
        </w:trPr>
        <w:tc>
          <w:tcPr>
            <w:tcW w:w="1615" w:type="dxa"/>
            <w:gridSpan w:val="2"/>
            <w:vMerge w:val="continue"/>
            <w:tcBorders>
              <w:right w:val="single" w:color="000000" w:sz="6" w:space="0"/>
            </w:tcBorders>
            <w:noWrap w:val="0"/>
            <w:vAlign w:val="center"/>
          </w:tcPr>
          <w:p w14:paraId="6E2F5FEF"/>
        </w:tc>
        <w:tc>
          <w:tcPr>
            <w:tcW w:w="713" w:type="dxa"/>
            <w:tcBorders>
              <w:left w:val="single" w:color="000000" w:sz="6" w:space="0"/>
            </w:tcBorders>
            <w:noWrap w:val="0"/>
            <w:vAlign w:val="center"/>
          </w:tcPr>
          <w:p w14:paraId="33025F0A">
            <w:pPr>
              <w:jc w:val="center"/>
            </w:pPr>
          </w:p>
        </w:tc>
        <w:tc>
          <w:tcPr>
            <w:tcW w:w="1279" w:type="dxa"/>
            <w:tcBorders>
              <w:left w:val="single" w:color="000000" w:sz="6" w:space="0"/>
            </w:tcBorders>
            <w:noWrap w:val="0"/>
            <w:vAlign w:val="center"/>
          </w:tcPr>
          <w:p w14:paraId="5BEF4458">
            <w:pPr>
              <w:jc w:val="center"/>
            </w:pPr>
          </w:p>
        </w:tc>
        <w:tc>
          <w:tcPr>
            <w:tcW w:w="1615" w:type="dxa"/>
            <w:tcBorders>
              <w:left w:val="single" w:color="000000" w:sz="6" w:space="0"/>
            </w:tcBorders>
            <w:noWrap w:val="0"/>
            <w:vAlign w:val="center"/>
          </w:tcPr>
          <w:p w14:paraId="11D1B810">
            <w:pPr>
              <w:jc w:val="center"/>
            </w:pPr>
          </w:p>
        </w:tc>
        <w:tc>
          <w:tcPr>
            <w:tcW w:w="1967" w:type="dxa"/>
            <w:tcBorders>
              <w:left w:val="single" w:color="000000" w:sz="6" w:space="0"/>
            </w:tcBorders>
            <w:noWrap w:val="0"/>
            <w:vAlign w:val="center"/>
          </w:tcPr>
          <w:p w14:paraId="3761CC6B">
            <w:pPr>
              <w:jc w:val="center"/>
            </w:pPr>
          </w:p>
        </w:tc>
        <w:tc>
          <w:tcPr>
            <w:tcW w:w="2571" w:type="dxa"/>
            <w:tcBorders>
              <w:left w:val="single" w:color="000000" w:sz="6" w:space="0"/>
            </w:tcBorders>
            <w:noWrap w:val="0"/>
            <w:vAlign w:val="center"/>
          </w:tcPr>
          <w:p w14:paraId="6D9CA753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en-US"/>
              </w:rPr>
            </w:pPr>
          </w:p>
        </w:tc>
      </w:tr>
      <w:tr w14:paraId="053A893E">
        <w:trPr>
          <w:trHeight w:val="714" w:hRule="atLeast"/>
          <w:jc w:val="center"/>
        </w:trPr>
        <w:tc>
          <w:tcPr>
            <w:tcW w:w="9760" w:type="dxa"/>
            <w:gridSpan w:val="7"/>
            <w:shd w:val="clear" w:color="auto" w:fill="212934"/>
            <w:noWrap w:val="0"/>
            <w:vAlign w:val="center"/>
          </w:tcPr>
          <w:p w14:paraId="45D50501">
            <w:pPr>
              <w:jc w:val="center"/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FFFFFF"/>
                <w:sz w:val="32"/>
                <w:szCs w:val="32"/>
                <w:lang w:val="en-US" w:eastAsia="zh-Hans"/>
              </w:rPr>
              <w:t>院校盖章</w:t>
            </w:r>
          </w:p>
        </w:tc>
      </w:tr>
      <w:tr w14:paraId="66D7A399">
        <w:trPr>
          <w:trHeight w:val="3249" w:hRule="atLeast"/>
          <w:jc w:val="center"/>
        </w:trPr>
        <w:tc>
          <w:tcPr>
            <w:tcW w:w="9760" w:type="dxa"/>
            <w:gridSpan w:val="7"/>
            <w:noWrap w:val="0"/>
            <w:vAlign w:val="top"/>
          </w:tcPr>
          <w:p w14:paraId="4D24FBDD">
            <w:pPr>
              <w:tabs>
                <w:tab w:val="left" w:pos="6647"/>
              </w:tabs>
              <w:spacing w:before="25" w:line="319" w:lineRule="auto"/>
              <w:ind w:right="2084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C81D4C8">
            <w:pPr>
              <w:tabs>
                <w:tab w:val="left" w:pos="6647"/>
              </w:tabs>
              <w:spacing w:before="25" w:line="319" w:lineRule="auto"/>
              <w:ind w:right="2084" w:firstLine="211" w:firstLineChars="10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支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团队经本单位确认，报名参加本次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。</w:t>
            </w:r>
          </w:p>
          <w:p w14:paraId="60CC4877">
            <w:pPr>
              <w:tabs>
                <w:tab w:val="left" w:pos="6647"/>
              </w:tabs>
              <w:spacing w:before="25" w:line="319" w:lineRule="auto"/>
              <w:ind w:right="2084" w:firstLine="5271" w:firstLineChars="2500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228783C">
            <w:pPr>
              <w:tabs>
                <w:tab w:val="left" w:pos="6647"/>
              </w:tabs>
              <w:spacing w:before="25" w:line="319" w:lineRule="auto"/>
              <w:ind w:right="2084" w:firstLine="5500" w:firstLineChars="25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指导教师（签字）：</w:t>
            </w:r>
          </w:p>
          <w:p w14:paraId="2BE9D541">
            <w:pPr>
              <w:tabs>
                <w:tab w:val="left" w:pos="6647"/>
              </w:tabs>
              <w:spacing w:before="25" w:line="319" w:lineRule="auto"/>
              <w:ind w:right="510" w:rightChars="0" w:firstLine="5500" w:firstLineChars="25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学校盖章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：</w:t>
            </w:r>
          </w:p>
          <w:p w14:paraId="13F5A029">
            <w:pPr>
              <w:tabs>
                <w:tab w:val="left" w:pos="6647"/>
              </w:tabs>
              <w:spacing w:before="25" w:line="319" w:lineRule="auto"/>
              <w:ind w:right="2084" w:firstLine="5500" w:firstLineChars="2500"/>
              <w:rPr>
                <w:rFonts w:hint="eastAsia" w:ascii="宋体" w:hAnsi="宋体" w:eastAsia="宋体" w:cs="宋体"/>
                <w:w w:val="95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日</w:t>
            </w:r>
            <w:r>
              <w:rPr>
                <w:rFonts w:hint="eastAsia" w:ascii="宋体" w:hAnsi="宋体" w:eastAsia="宋体" w:cs="宋体"/>
                <w:w w:val="95"/>
                <w:sz w:val="22"/>
                <w:szCs w:val="22"/>
              </w:rPr>
              <w:t>期</w:t>
            </w:r>
            <w:r>
              <w:rPr>
                <w:rFonts w:hint="eastAsia" w:ascii="宋体" w:hAnsi="宋体" w:eastAsia="宋体" w:cs="宋体"/>
                <w:w w:val="95"/>
                <w:sz w:val="22"/>
                <w:szCs w:val="22"/>
                <w:lang w:eastAsia="zh-CN"/>
              </w:rPr>
              <w:t>：</w:t>
            </w:r>
          </w:p>
          <w:p w14:paraId="53DDF127">
            <w:pPr>
              <w:tabs>
                <w:tab w:val="left" w:pos="6647"/>
              </w:tabs>
              <w:spacing w:before="25" w:line="319" w:lineRule="auto"/>
              <w:ind w:right="1350" w:rightChars="0" w:firstLine="5250" w:firstLineChars="2500"/>
              <w:rPr>
                <w:rFonts w:hint="eastAsia" w:ascii="宋体" w:hAnsi="宋体" w:eastAsia="宋体" w:cs="宋体"/>
                <w:w w:val="95"/>
                <w:sz w:val="22"/>
                <w:szCs w:val="22"/>
                <w:lang w:eastAsia="zh-CN"/>
              </w:rPr>
            </w:pPr>
            <w:r>
              <w:rPr>
                <w:rFonts w:hint="default"/>
                <w:lang w:eastAsia="zh-Hans"/>
              </w:rPr>
              <w:t>（</w:t>
            </w:r>
            <w:r>
              <w:rPr>
                <w:rFonts w:hint="eastAsia"/>
                <w:lang w:val="en-US" w:eastAsia="zh-Hans"/>
              </w:rPr>
              <w:t>学校二级学院及以上单位盖章</w:t>
            </w:r>
            <w:r>
              <w:rPr>
                <w:rFonts w:hint="default"/>
                <w:lang w:eastAsia="zh-Hans"/>
              </w:rPr>
              <w:t>）</w:t>
            </w:r>
          </w:p>
        </w:tc>
      </w:tr>
    </w:tbl>
    <w:p w14:paraId="2461E172">
      <w:pPr>
        <w:bidi w:val="0"/>
        <w:rPr>
          <w:rFonts w:hint="eastAsia"/>
          <w:lang w:val="en-US" w:eastAsia="zh-CN"/>
        </w:rPr>
      </w:pPr>
    </w:p>
    <w:p w14:paraId="0D31EA5C">
      <w:pPr>
        <w:spacing w:line="360" w:lineRule="auto"/>
        <w:outlineLvl w:val="0"/>
        <w:rPr>
          <w:rFonts w:hint="default" w:hAnsi="Times New Roman"/>
          <w:sz w:val="22"/>
          <w:lang w:eastAsia="zh-CN"/>
        </w:rPr>
      </w:pPr>
      <w:r>
        <w:rPr>
          <w:rFonts w:hint="eastAsia" w:hAnsi="Times New Roman"/>
          <w:sz w:val="22"/>
          <w:lang w:val="en-US" w:eastAsia="zh-CN"/>
        </w:rPr>
        <w:t>报名</w:t>
      </w:r>
      <w:r>
        <w:rPr>
          <w:rFonts w:hint="eastAsia" w:hAnsi="Times New Roman"/>
          <w:sz w:val="22"/>
        </w:rPr>
        <w:t>说明：</w:t>
      </w:r>
      <w:r>
        <w:rPr>
          <w:rFonts w:hint="eastAsia" w:ascii="宋体" w:hAnsi="宋体" w:eastAsia="宋体" w:cs="宋体"/>
          <w:sz w:val="22"/>
          <w:szCs w:val="22"/>
          <w:lang w:val="en-US" w:eastAsia="zh-Hans"/>
        </w:rPr>
        <w:t>总决赛各赛道参赛团队成员可由学校调整决定</w:t>
      </w:r>
      <w:r>
        <w:rPr>
          <w:rFonts w:hint="eastAsia" w:ascii="宋体" w:hAnsi="宋体" w:eastAsia="宋体" w:cs="宋体"/>
          <w:sz w:val="22"/>
          <w:szCs w:val="22"/>
          <w:lang w:eastAsia="zh-Hans"/>
        </w:rPr>
        <w:t>，</w:t>
      </w:r>
      <w:r>
        <w:rPr>
          <w:rFonts w:hint="eastAsia" w:hAnsi="Times New Roman"/>
          <w:sz w:val="22"/>
          <w:lang w:val="en-US" w:eastAsia="zh-CN"/>
        </w:rPr>
        <w:t>报名系统在线填</w:t>
      </w:r>
      <w:r>
        <w:rPr>
          <w:rFonts w:hint="eastAsia" w:hAnsi="Times New Roman"/>
          <w:sz w:val="22"/>
          <w:lang w:val="en-US" w:eastAsia="zh-Hans"/>
        </w:rPr>
        <w:t>写</w:t>
      </w:r>
      <w:r>
        <w:rPr>
          <w:rFonts w:hint="eastAsia" w:hAnsi="Times New Roman"/>
          <w:sz w:val="22"/>
          <w:lang w:val="en-US" w:eastAsia="zh-CN"/>
        </w:rPr>
        <w:t>信息需</w:t>
      </w:r>
      <w:r>
        <w:rPr>
          <w:rFonts w:hint="eastAsia" w:hAnsi="Times New Roman"/>
          <w:b/>
          <w:bCs/>
          <w:color w:val="FF0000"/>
          <w:sz w:val="22"/>
          <w:lang w:val="en-US" w:eastAsia="zh-CN"/>
        </w:rPr>
        <w:t>与盖章表信息保持一致</w:t>
      </w:r>
      <w:r>
        <w:rPr>
          <w:rFonts w:hint="default" w:hAnsi="Times New Roman"/>
          <w:b/>
          <w:bCs/>
          <w:color w:val="FF0000"/>
          <w:sz w:val="22"/>
          <w:lang w:eastAsia="zh-CN"/>
        </w:rPr>
        <w:t>。</w:t>
      </w:r>
      <w:r>
        <w:rPr>
          <w:rFonts w:hint="eastAsia" w:hAnsi="Times New Roman"/>
          <w:sz w:val="22"/>
          <w:lang w:val="en-US" w:eastAsia="zh-Hans"/>
        </w:rPr>
        <w:t>团队报名信息需在</w:t>
      </w:r>
      <w:r>
        <w:rPr>
          <w:rFonts w:hint="eastAsia" w:hAnsi="Times New Roman"/>
          <w:sz w:val="22"/>
          <w:lang w:val="en-US" w:eastAsia="zh-CN"/>
        </w:rPr>
        <w:t>10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Hans"/>
        </w:rPr>
        <w:t>月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CN"/>
        </w:rPr>
        <w:t>19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Hans"/>
        </w:rPr>
        <w:t>日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CN"/>
        </w:rPr>
        <w:t>24</w:t>
      </w:r>
      <w:r>
        <w:rPr>
          <w:rFonts w:hint="eastAsia" w:hAnsi="Times New Roman"/>
          <w:b w:val="0"/>
          <w:bCs w:val="0"/>
          <w:color w:val="FF0000"/>
          <w:sz w:val="22"/>
          <w:lang w:val="en-US" w:eastAsia="zh-Hans"/>
        </w:rPr>
        <w:t>点</w:t>
      </w:r>
      <w:r>
        <w:rPr>
          <w:rFonts w:hint="eastAsia" w:hAnsi="Times New Roman"/>
          <w:sz w:val="22"/>
          <w:lang w:val="en-US" w:eastAsia="zh-Hans"/>
        </w:rPr>
        <w:t>之前于大赛官网提交</w:t>
      </w:r>
      <w:r>
        <w:rPr>
          <w:rFonts w:hint="default" w:hAnsi="Times New Roman"/>
          <w:sz w:val="22"/>
          <w:lang w:eastAsia="zh-Hans"/>
        </w:rPr>
        <w:t>。</w:t>
      </w:r>
    </w:p>
    <w:p w14:paraId="55DB50B6"/>
    <w:p w14:paraId="01EE9F49">
      <w:pPr>
        <w:spacing w:line="360" w:lineRule="auto"/>
        <w:ind w:firstLine="420"/>
        <w:outlineLvl w:val="0"/>
        <w:rPr>
          <w:rFonts w:hint="default" w:hAnsi="Times New Roman"/>
          <w:sz w:val="22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  <w:embedRegular r:id="rId1" w:fontKey="{8C6B9863-9FFE-5F56-4951-C86ADBE8C3E0}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  <w:embedRegular r:id="rId2" w:fontKey="{C0426046-1852-7A30-4951-C86A9C9F5F9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DD02BB77-12BF-5256-4951-C86A5E3C7E1B}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57CF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4BCD2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4BCD2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isplayBackgroundShape w:val="1"/>
  <w:embedTrueTypeFonts/>
  <w:embedSystem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5NzgxZDQwZTZiNWYwYmJlNTIwNzc4N2MyMjNmMWYifQ=="/>
  </w:docVars>
  <w:rsids>
    <w:rsidRoot w:val="6B5B1F99"/>
    <w:rsid w:val="000306D2"/>
    <w:rsid w:val="0005251F"/>
    <w:rsid w:val="000529C8"/>
    <w:rsid w:val="0005399E"/>
    <w:rsid w:val="00081C91"/>
    <w:rsid w:val="00087101"/>
    <w:rsid w:val="000A391B"/>
    <w:rsid w:val="000A66AB"/>
    <w:rsid w:val="000A6FAF"/>
    <w:rsid w:val="000F0A13"/>
    <w:rsid w:val="00116DEF"/>
    <w:rsid w:val="001767B3"/>
    <w:rsid w:val="0018050F"/>
    <w:rsid w:val="001C65B7"/>
    <w:rsid w:val="001D259F"/>
    <w:rsid w:val="001E30EA"/>
    <w:rsid w:val="001E7A40"/>
    <w:rsid w:val="002353AF"/>
    <w:rsid w:val="00245249"/>
    <w:rsid w:val="002645B5"/>
    <w:rsid w:val="00295F95"/>
    <w:rsid w:val="002A3F7F"/>
    <w:rsid w:val="002A7087"/>
    <w:rsid w:val="002B09C2"/>
    <w:rsid w:val="002B5CF0"/>
    <w:rsid w:val="002C2F1A"/>
    <w:rsid w:val="002D218C"/>
    <w:rsid w:val="002D7FB0"/>
    <w:rsid w:val="002E07D3"/>
    <w:rsid w:val="00301E83"/>
    <w:rsid w:val="003047C9"/>
    <w:rsid w:val="00306DC8"/>
    <w:rsid w:val="00340BAE"/>
    <w:rsid w:val="00356E77"/>
    <w:rsid w:val="00366826"/>
    <w:rsid w:val="00372F67"/>
    <w:rsid w:val="003767CF"/>
    <w:rsid w:val="0038639D"/>
    <w:rsid w:val="00391F6D"/>
    <w:rsid w:val="003E1111"/>
    <w:rsid w:val="003E1345"/>
    <w:rsid w:val="00405369"/>
    <w:rsid w:val="00406835"/>
    <w:rsid w:val="0041417D"/>
    <w:rsid w:val="00422EE2"/>
    <w:rsid w:val="0042614D"/>
    <w:rsid w:val="0044620E"/>
    <w:rsid w:val="00447405"/>
    <w:rsid w:val="004659B4"/>
    <w:rsid w:val="00477274"/>
    <w:rsid w:val="00504C82"/>
    <w:rsid w:val="005079A5"/>
    <w:rsid w:val="0053474C"/>
    <w:rsid w:val="00541936"/>
    <w:rsid w:val="00546E71"/>
    <w:rsid w:val="00570559"/>
    <w:rsid w:val="00572ABA"/>
    <w:rsid w:val="005A4473"/>
    <w:rsid w:val="005A7A7B"/>
    <w:rsid w:val="005C5503"/>
    <w:rsid w:val="005D36CC"/>
    <w:rsid w:val="005E7E47"/>
    <w:rsid w:val="00626FAC"/>
    <w:rsid w:val="00641E92"/>
    <w:rsid w:val="0065203C"/>
    <w:rsid w:val="00653FBE"/>
    <w:rsid w:val="00657EA5"/>
    <w:rsid w:val="00673F28"/>
    <w:rsid w:val="006A38F3"/>
    <w:rsid w:val="006E2836"/>
    <w:rsid w:val="007058E3"/>
    <w:rsid w:val="00743E17"/>
    <w:rsid w:val="00745387"/>
    <w:rsid w:val="00774B60"/>
    <w:rsid w:val="007B2ACF"/>
    <w:rsid w:val="007C3AB3"/>
    <w:rsid w:val="007D295C"/>
    <w:rsid w:val="007E03DA"/>
    <w:rsid w:val="007E0FCF"/>
    <w:rsid w:val="007E6BB4"/>
    <w:rsid w:val="0084388D"/>
    <w:rsid w:val="0084654D"/>
    <w:rsid w:val="00884D09"/>
    <w:rsid w:val="00886E59"/>
    <w:rsid w:val="008B1000"/>
    <w:rsid w:val="008C0E58"/>
    <w:rsid w:val="008C29CE"/>
    <w:rsid w:val="008C728C"/>
    <w:rsid w:val="008E1DFB"/>
    <w:rsid w:val="008E60CF"/>
    <w:rsid w:val="008E6B91"/>
    <w:rsid w:val="008F5C04"/>
    <w:rsid w:val="0090025A"/>
    <w:rsid w:val="009143E3"/>
    <w:rsid w:val="009156EE"/>
    <w:rsid w:val="00930445"/>
    <w:rsid w:val="00937847"/>
    <w:rsid w:val="009465ED"/>
    <w:rsid w:val="00947922"/>
    <w:rsid w:val="0098140E"/>
    <w:rsid w:val="00994844"/>
    <w:rsid w:val="009C6F7C"/>
    <w:rsid w:val="009C78A7"/>
    <w:rsid w:val="009E1E8D"/>
    <w:rsid w:val="00A17432"/>
    <w:rsid w:val="00A229E0"/>
    <w:rsid w:val="00A4014F"/>
    <w:rsid w:val="00A43545"/>
    <w:rsid w:val="00A83D19"/>
    <w:rsid w:val="00A91A9D"/>
    <w:rsid w:val="00A96D49"/>
    <w:rsid w:val="00AA2EE0"/>
    <w:rsid w:val="00AB43C8"/>
    <w:rsid w:val="00AC5D81"/>
    <w:rsid w:val="00AD3188"/>
    <w:rsid w:val="00AF4A2E"/>
    <w:rsid w:val="00B04A4E"/>
    <w:rsid w:val="00B160E4"/>
    <w:rsid w:val="00B97F39"/>
    <w:rsid w:val="00BA653C"/>
    <w:rsid w:val="00BC3189"/>
    <w:rsid w:val="00BC5128"/>
    <w:rsid w:val="00BD7222"/>
    <w:rsid w:val="00BE7A8A"/>
    <w:rsid w:val="00C31783"/>
    <w:rsid w:val="00C340B8"/>
    <w:rsid w:val="00C652D1"/>
    <w:rsid w:val="00C70F1A"/>
    <w:rsid w:val="00C84975"/>
    <w:rsid w:val="00C90DB6"/>
    <w:rsid w:val="00C9450D"/>
    <w:rsid w:val="00CC2B9F"/>
    <w:rsid w:val="00CC584C"/>
    <w:rsid w:val="00CD40E0"/>
    <w:rsid w:val="00CD76C3"/>
    <w:rsid w:val="00D222E8"/>
    <w:rsid w:val="00D2361B"/>
    <w:rsid w:val="00D3690C"/>
    <w:rsid w:val="00D53D06"/>
    <w:rsid w:val="00D64024"/>
    <w:rsid w:val="00D80A7D"/>
    <w:rsid w:val="00D840F8"/>
    <w:rsid w:val="00DA267E"/>
    <w:rsid w:val="00DA4C7B"/>
    <w:rsid w:val="00DD2DB3"/>
    <w:rsid w:val="00E12BDE"/>
    <w:rsid w:val="00E2716F"/>
    <w:rsid w:val="00E64EEE"/>
    <w:rsid w:val="00E6506A"/>
    <w:rsid w:val="00E65906"/>
    <w:rsid w:val="00E671BC"/>
    <w:rsid w:val="00EB75BE"/>
    <w:rsid w:val="00EC15E8"/>
    <w:rsid w:val="00EC4B21"/>
    <w:rsid w:val="00EE14BC"/>
    <w:rsid w:val="00F05AFD"/>
    <w:rsid w:val="00F070B8"/>
    <w:rsid w:val="00F1671B"/>
    <w:rsid w:val="00F2211E"/>
    <w:rsid w:val="00F617AD"/>
    <w:rsid w:val="00F77657"/>
    <w:rsid w:val="00F811C8"/>
    <w:rsid w:val="00F81F1C"/>
    <w:rsid w:val="00F900D8"/>
    <w:rsid w:val="00F90C81"/>
    <w:rsid w:val="00FA1765"/>
    <w:rsid w:val="00FB6E76"/>
    <w:rsid w:val="00FD19B3"/>
    <w:rsid w:val="00FF65B7"/>
    <w:rsid w:val="0BBEE20E"/>
    <w:rsid w:val="10095E56"/>
    <w:rsid w:val="100D24BD"/>
    <w:rsid w:val="1EBF92AB"/>
    <w:rsid w:val="2BEE9AD9"/>
    <w:rsid w:val="2E5B7CD0"/>
    <w:rsid w:val="2FB7758B"/>
    <w:rsid w:val="2FFDD9DC"/>
    <w:rsid w:val="3BDEE088"/>
    <w:rsid w:val="3F358433"/>
    <w:rsid w:val="3F7F096E"/>
    <w:rsid w:val="4E3D1714"/>
    <w:rsid w:val="4EE654A6"/>
    <w:rsid w:val="4F7FB04C"/>
    <w:rsid w:val="567BCCBC"/>
    <w:rsid w:val="57EA54A2"/>
    <w:rsid w:val="57FFDED8"/>
    <w:rsid w:val="5B19730B"/>
    <w:rsid w:val="5E786998"/>
    <w:rsid w:val="5F6E8149"/>
    <w:rsid w:val="5F7E53F1"/>
    <w:rsid w:val="5FFF690B"/>
    <w:rsid w:val="66FD6821"/>
    <w:rsid w:val="6B5B1F99"/>
    <w:rsid w:val="6D7BF7E7"/>
    <w:rsid w:val="6E73E50F"/>
    <w:rsid w:val="6F7F1C10"/>
    <w:rsid w:val="7456CE3A"/>
    <w:rsid w:val="746C27B5"/>
    <w:rsid w:val="767F0A5F"/>
    <w:rsid w:val="777F0C34"/>
    <w:rsid w:val="7AA443C3"/>
    <w:rsid w:val="7BBDCB29"/>
    <w:rsid w:val="7BFFEA6E"/>
    <w:rsid w:val="7DFC0CCF"/>
    <w:rsid w:val="7DFE9D13"/>
    <w:rsid w:val="7EFF5014"/>
    <w:rsid w:val="7F7F4891"/>
    <w:rsid w:val="7F877F7B"/>
    <w:rsid w:val="7FE73951"/>
    <w:rsid w:val="7FFCB585"/>
    <w:rsid w:val="7FFFB39D"/>
    <w:rsid w:val="8D3DF3E2"/>
    <w:rsid w:val="8FF7A20F"/>
    <w:rsid w:val="96FF9E15"/>
    <w:rsid w:val="B7FF930E"/>
    <w:rsid w:val="BD7F3676"/>
    <w:rsid w:val="BFF6B988"/>
    <w:rsid w:val="BFF7FCC0"/>
    <w:rsid w:val="CCB6A866"/>
    <w:rsid w:val="CE7BBAEE"/>
    <w:rsid w:val="CFFFC97B"/>
    <w:rsid w:val="D5EF5C67"/>
    <w:rsid w:val="D647F13C"/>
    <w:rsid w:val="DBDF4E6D"/>
    <w:rsid w:val="DDFAF63E"/>
    <w:rsid w:val="DFF4770B"/>
    <w:rsid w:val="E7DBAFC9"/>
    <w:rsid w:val="EAF36E33"/>
    <w:rsid w:val="EE4FD868"/>
    <w:rsid w:val="FA7978C7"/>
    <w:rsid w:val="FAFCFBD9"/>
    <w:rsid w:val="FBF61164"/>
    <w:rsid w:val="FBFFDBE5"/>
    <w:rsid w:val="FCFD9414"/>
    <w:rsid w:val="FEFF51E1"/>
    <w:rsid w:val="FFAE259B"/>
    <w:rsid w:val="FFDE4AB9"/>
    <w:rsid w:val="FFDF2C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  <w:style w:type="table" w:customStyle="1" w:styleId="13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zhangqi/Library/Containers/com.kingsoft.wpsoffice.mac/Data/C:\Users\zhangqi\Library\Containers\com.kingsoft.wpsoffice.mac\Data\F:\Users\zhangqi\Library\Containers\com.kingsoft.wpsoffice.mac\Data\C:\Users\Administrator\AppData\Roaming\kingsoft\office6\templates\download\&#40664;&#35748;\&#36992;&#35831;&#20989;-&#23567;&#28165;&#26032;&#21807;&#32654;&#31616;&#32422;&#36992;&#35831;&#20989;&#27169;&#26495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邀请函-小清新唯美简约邀请函模板</Template>
  <Pages>1</Pages>
  <Words>770</Words>
  <Characters>833</Characters>
  <Lines>1</Lines>
  <Paragraphs>1</Paragraphs>
  <TotalTime>1</TotalTime>
  <ScaleCrop>false</ScaleCrop>
  <LinksUpToDate>false</LinksUpToDate>
  <CharactersWithSpaces>863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2018-02-01T03:49:00Z</dcterms:created>
  <dc:creator>WPS-抚州四少</dc:creator>
  <cp:lastModifiedBy>zhangqi</cp:lastModifiedBy>
  <cp:lastPrinted>2018-07-24T05:47:00Z</cp:lastPrinted>
  <dcterms:modified xsi:type="dcterms:W3CDTF">2026-10-09T10:28:25Z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B9DD25F40A98B661D257D2682BD1AB39_43</vt:lpwstr>
  </property>
</Properties>
</file>